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8F" w:rsidRDefault="00593A8F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593A8F" w:rsidRPr="00E97944" w:rsidRDefault="00593A8F" w:rsidP="0089084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E97944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автономное общеобразовательное учреждение «Средняя общеобразовательная школа №2» г. Нурлат Республики Татарстан\Татарстан Республикасы Нурлат шәһәре «2 нче урта гомуми белем мәктәбе» муниципаль автоном гомуми белем учреждениесе</w:t>
      </w:r>
      <w:r w:rsidRPr="00E97944">
        <w:rPr>
          <w:rFonts w:ascii="Times New Roman" w:hAnsi="Times New Roman"/>
          <w:color w:val="000000"/>
          <w:sz w:val="24"/>
          <w:szCs w:val="24"/>
          <w:lang w:val="tt-RU" w:eastAsia="ru-RU"/>
        </w:rPr>
        <w:t>.</w:t>
      </w:r>
    </w:p>
    <w:p w:rsidR="00593A8F" w:rsidRPr="00E97944" w:rsidRDefault="00593A8F" w:rsidP="003F78DC">
      <w:pPr>
        <w:pStyle w:val="NoSpacing"/>
        <w:rPr>
          <w:rFonts w:ascii="Times New Roman" w:hAnsi="Times New Roman"/>
          <w:i/>
          <w:color w:val="000000"/>
          <w:sz w:val="24"/>
          <w:szCs w:val="24"/>
          <w:lang w:val="tt-RU"/>
        </w:rPr>
      </w:pPr>
    </w:p>
    <w:p w:rsidR="00593A8F" w:rsidRPr="00F20350" w:rsidRDefault="00593A8F" w:rsidP="00F20350">
      <w:pPr>
        <w:pStyle w:val="ListParagraph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20350"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 xml:space="preserve">Чараның исеме: </w:t>
      </w:r>
      <w:r w:rsidRPr="00F20350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bookmarkStart w:id="0" w:name="_GoBack"/>
      <w:r>
        <w:rPr>
          <w:rFonts w:ascii="Times New Roman" w:hAnsi="Times New Roman"/>
          <w:color w:val="000000"/>
          <w:sz w:val="24"/>
          <w:szCs w:val="24"/>
          <w:lang w:eastAsia="ru-RU"/>
        </w:rPr>
        <w:t>КВН «</w:t>
      </w:r>
      <w:r w:rsidRPr="00F20350">
        <w:rPr>
          <w:rFonts w:ascii="Times New Roman" w:hAnsi="Times New Roman"/>
          <w:color w:val="000000"/>
          <w:sz w:val="24"/>
          <w:szCs w:val="24"/>
          <w:lang w:eastAsia="ru-RU"/>
        </w:rPr>
        <w:t>Туган телем - татар теле</w:t>
      </w:r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593A8F" w:rsidRPr="00F20350" w:rsidRDefault="00593A8F" w:rsidP="00F20350">
      <w:pPr>
        <w:pStyle w:val="Heading2"/>
        <w:numPr>
          <w:ilvl w:val="0"/>
          <w:numId w:val="4"/>
        </w:numPr>
        <w:shd w:val="clear" w:color="auto" w:fill="F6F6F6"/>
        <w:spacing w:before="0" w:after="144"/>
        <w:textAlignment w:val="baseline"/>
        <w:rPr>
          <w:rFonts w:ascii="Arial" w:hAnsi="Arial" w:cs="Arial"/>
          <w:color w:val="000000"/>
          <w:sz w:val="38"/>
          <w:szCs w:val="38"/>
          <w:lang w:eastAsia="ru-RU"/>
        </w:rPr>
      </w:pPr>
      <w:r w:rsidRPr="00F20350"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>Чараның ләрәҗәсе</w:t>
      </w:r>
      <w:r w:rsidRPr="00F20350">
        <w:rPr>
          <w:rFonts w:ascii="Times New Roman" w:hAnsi="Times New Roman"/>
          <w:i/>
          <w:color w:val="000000"/>
          <w:sz w:val="24"/>
          <w:szCs w:val="24"/>
          <w:lang w:val="tt-RU"/>
        </w:rPr>
        <w:t>:Мәктәп күләмендә</w:t>
      </w:r>
    </w:p>
    <w:p w:rsidR="00593A8F" w:rsidRPr="00E97944" w:rsidRDefault="00593A8F" w:rsidP="00FF40F6">
      <w:pPr>
        <w:pStyle w:val="NoSpacing"/>
        <w:numPr>
          <w:ilvl w:val="0"/>
          <w:numId w:val="4"/>
        </w:numPr>
        <w:rPr>
          <w:rFonts w:ascii="Times New Roman" w:hAnsi="Times New Roman"/>
          <w:i/>
          <w:color w:val="000000"/>
          <w:sz w:val="24"/>
          <w:szCs w:val="24"/>
          <w:lang w:val="tt-RU"/>
        </w:rPr>
      </w:pPr>
      <w:r w:rsidRPr="00E97944"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>Үткәрү вакыты:</w:t>
      </w:r>
      <w:r>
        <w:rPr>
          <w:rFonts w:ascii="Times New Roman" w:hAnsi="Times New Roman"/>
          <w:i/>
          <w:color w:val="000000"/>
          <w:sz w:val="24"/>
          <w:szCs w:val="24"/>
          <w:lang w:val="tt-RU"/>
        </w:rPr>
        <w:t>03</w:t>
      </w:r>
      <w:r w:rsidRPr="00E97944">
        <w:rPr>
          <w:rFonts w:ascii="Times New Roman" w:hAnsi="Times New Roman"/>
          <w:i/>
          <w:color w:val="000000"/>
          <w:sz w:val="24"/>
          <w:szCs w:val="24"/>
          <w:lang w:val="tt-RU"/>
        </w:rPr>
        <w:t>.0</w:t>
      </w:r>
      <w:r>
        <w:rPr>
          <w:rFonts w:ascii="Times New Roman" w:hAnsi="Times New Roman"/>
          <w:i/>
          <w:color w:val="000000"/>
          <w:sz w:val="24"/>
          <w:szCs w:val="24"/>
          <w:lang w:val="tt-RU"/>
        </w:rPr>
        <w:t>3</w:t>
      </w:r>
      <w:r w:rsidRPr="00E97944">
        <w:rPr>
          <w:rFonts w:ascii="Times New Roman" w:hAnsi="Times New Roman"/>
          <w:i/>
          <w:color w:val="000000"/>
          <w:sz w:val="24"/>
          <w:szCs w:val="24"/>
          <w:lang w:val="tt-RU"/>
        </w:rPr>
        <w:t>.2021ел</w:t>
      </w:r>
    </w:p>
    <w:p w:rsidR="00593A8F" w:rsidRPr="00E97944" w:rsidRDefault="00593A8F" w:rsidP="00FF40F6">
      <w:pPr>
        <w:pStyle w:val="NoSpacing"/>
        <w:numPr>
          <w:ilvl w:val="0"/>
          <w:numId w:val="4"/>
        </w:numPr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</w:pPr>
      <w:r w:rsidRPr="00E97944"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>Катнашучылар саны: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lang w:val="tt-RU"/>
        </w:rPr>
        <w:t xml:space="preserve"> 50</w:t>
      </w:r>
    </w:p>
    <w:p w:rsidR="00593A8F" w:rsidRPr="00890840" w:rsidRDefault="00593A8F" w:rsidP="00F20350">
      <w:pPr>
        <w:pStyle w:val="nospacing0"/>
        <w:numPr>
          <w:ilvl w:val="0"/>
          <w:numId w:val="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E97944">
        <w:rPr>
          <w:b/>
          <w:bCs/>
          <w:i/>
          <w:color w:val="000000"/>
          <w:lang w:val="tt-RU"/>
        </w:rPr>
        <w:t>Чараның кыскача эчтәлеге:</w:t>
      </w:r>
      <w:r w:rsidRPr="00E97944">
        <w:rPr>
          <w:lang w:val="tt-RU"/>
        </w:rPr>
        <w:t xml:space="preserve"> </w:t>
      </w:r>
      <w:r w:rsidRPr="00890840">
        <w:rPr>
          <w:color w:val="000000"/>
          <w:bdr w:val="none" w:sz="0" w:space="0" w:color="auto" w:frame="1"/>
          <w:lang w:val="tt-RU"/>
        </w:rPr>
        <w:t>Туган телләр һәм Халыклар бердәмлеге елы кысаларында 2 нче урта мәктәптә «Туган телем - татар теле» дип исемләнгән КВН үткәрелде. Аны татар теле һәм әдәбияты укытучысы Әхмәдиева Л.И. оештырды һәм үткәрде. </w:t>
      </w:r>
      <w:r w:rsidRPr="00890840">
        <w:rPr>
          <w:color w:val="000000"/>
          <w:bdr w:val="none" w:sz="0" w:space="0" w:color="auto" w:frame="1"/>
        </w:rPr>
        <w:t>КВНда ике команда катнашты: «</w:t>
      </w:r>
      <w:r w:rsidRPr="00890840">
        <w:rPr>
          <w:color w:val="000000"/>
          <w:bdr w:val="none" w:sz="0" w:space="0" w:color="auto" w:frame="1"/>
          <w:lang w:val="tt-RU"/>
        </w:rPr>
        <w:t>Б</w:t>
      </w:r>
      <w:r w:rsidRPr="00890840">
        <w:rPr>
          <w:color w:val="000000"/>
          <w:bdr w:val="none" w:sz="0" w:space="0" w:color="auto" w:frame="1"/>
        </w:rPr>
        <w:t>ер + </w:t>
      </w:r>
      <w:r w:rsidRPr="00890840">
        <w:rPr>
          <w:color w:val="000000"/>
          <w:bdr w:val="none" w:sz="0" w:space="0" w:color="auto" w:frame="1"/>
          <w:lang w:val="tt-RU"/>
        </w:rPr>
        <w:t>И</w:t>
      </w:r>
      <w:r w:rsidRPr="00890840">
        <w:rPr>
          <w:color w:val="000000"/>
          <w:bdr w:val="none" w:sz="0" w:space="0" w:color="auto" w:frame="1"/>
        </w:rPr>
        <w:t>ке». Командалар составында 4 нче сыйныф укучылары иде.</w:t>
      </w:r>
      <w:r w:rsidRPr="00890840">
        <w:rPr>
          <w:color w:val="000000"/>
          <w:bdr w:val="none" w:sz="0" w:space="0" w:color="auto" w:frame="1"/>
          <w:lang w:val="tt-RU"/>
        </w:rPr>
        <w:t> КВН татар телен өйрәнүгә һәм үстерүгә багышланган иде.Укучылар иҗади якын килеп,татар теле буенча  белемнәрен бик уңышлы күрсәттеләр./ </w:t>
      </w:r>
      <w:r w:rsidRPr="00890840">
        <w:rPr>
          <w:color w:val="000000"/>
          <w:bdr w:val="none" w:sz="0" w:space="0" w:color="auto" w:frame="1"/>
        </w:rPr>
        <w:t>В рамках Года родного языка  и народного единства в МАОУ «СОШ №2»  проводился  КВН «Туган телем- татар теле». Организовала и провела его учитель  родного  языка и литературы Ахмадиева Л.И. В КВН участвовали две команды: «Один + Два». В составе команд были  обучающие 4-х классов. КВН был </w:t>
      </w:r>
      <w:r w:rsidRPr="00890840">
        <w:rPr>
          <w:color w:val="333333"/>
          <w:bdr w:val="none" w:sz="0" w:space="0" w:color="auto" w:frame="1"/>
          <w:shd w:val="clear" w:color="auto" w:fill="FFFFFF"/>
        </w:rPr>
        <w:t>посвящен родному </w:t>
      </w:r>
      <w:r w:rsidRPr="00890840">
        <w:rPr>
          <w:color w:val="333333"/>
          <w:bdr w:val="none" w:sz="0" w:space="0" w:color="auto" w:frame="1"/>
          <w:shd w:val="clear" w:color="auto" w:fill="FFFFFF"/>
          <w:lang w:val="tt-RU"/>
        </w:rPr>
        <w:t>татарскому </w:t>
      </w:r>
      <w:r w:rsidRPr="00890840">
        <w:rPr>
          <w:color w:val="333333"/>
          <w:bdr w:val="none" w:sz="0" w:space="0" w:color="auto" w:frame="1"/>
          <w:shd w:val="clear" w:color="auto" w:fill="FFFFFF"/>
        </w:rPr>
        <w:t> языку. </w:t>
      </w:r>
      <w:r w:rsidRPr="00890840">
        <w:rPr>
          <w:color w:val="000000"/>
          <w:bdr w:val="none" w:sz="0" w:space="0" w:color="auto" w:frame="1"/>
          <w:lang w:val="tt-RU"/>
        </w:rPr>
        <w:t>Ученики </w:t>
      </w:r>
      <w:r w:rsidRPr="00890840">
        <w:rPr>
          <w:color w:val="000000"/>
          <w:bdr w:val="none" w:sz="0" w:space="0" w:color="auto" w:frame="1"/>
        </w:rPr>
        <w:t>проявили творчество и блистательно показали свои знания в области языка!</w:t>
      </w:r>
    </w:p>
    <w:p w:rsidR="00593A8F" w:rsidRPr="00890840" w:rsidRDefault="00593A8F" w:rsidP="00681616">
      <w:pPr>
        <w:pStyle w:val="NormalWeb"/>
        <w:numPr>
          <w:ilvl w:val="0"/>
          <w:numId w:val="4"/>
        </w:numPr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 w:rsidRPr="00652FF6">
          <w:rPr>
            <w:rStyle w:val="Hyperlink"/>
            <w:rFonts w:ascii="Arial" w:hAnsi="Arial" w:cs="Arial"/>
            <w:sz w:val="18"/>
            <w:szCs w:val="18"/>
          </w:rPr>
          <w:t>https://edu.tatar.ru/nurlat/sch2/read-news/2572401</w:t>
        </w:r>
      </w:hyperlink>
      <w:r>
        <w:rPr>
          <w:rFonts w:ascii="Arial" w:hAnsi="Arial" w:cs="Arial"/>
          <w:color w:val="000000"/>
          <w:sz w:val="18"/>
          <w:szCs w:val="18"/>
          <w:lang w:val="tt-RU"/>
        </w:rPr>
        <w:t xml:space="preserve"> /</w:t>
      </w:r>
      <w:hyperlink r:id="rId6" w:history="1">
        <w:r w:rsidRPr="00633C26">
          <w:rPr>
            <w:rStyle w:val="Hyperlink"/>
            <w:lang w:val="tt-RU"/>
          </w:rPr>
          <w:t>https://instagram.com/school_2_official?igshid=9bqk1l753p0i</w:t>
        </w:r>
      </w:hyperlink>
      <w:r w:rsidRPr="00633C26">
        <w:rPr>
          <w:lang w:val="tt-RU"/>
        </w:rPr>
        <w:t xml:space="preserve"> / </w:t>
      </w:r>
      <w:r>
        <w:rPr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7" w:history="1">
        <w:r>
          <w:rPr>
            <w:rStyle w:val="Hyperlink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593A8F" w:rsidRPr="00F20350" w:rsidRDefault="00593A8F" w:rsidP="00681616">
      <w:pPr>
        <w:pStyle w:val="NormalWeb"/>
        <w:numPr>
          <w:ilvl w:val="0"/>
          <w:numId w:val="4"/>
        </w:numPr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593A8F" w:rsidRPr="00681616" w:rsidRDefault="00593A8F" w:rsidP="00890840">
      <w:pPr>
        <w:pStyle w:val="NormalWeb"/>
        <w:shd w:val="clear" w:color="auto" w:fill="F6F6F6"/>
        <w:spacing w:before="0" w:beforeAutospacing="0" w:after="240" w:afterAutospacing="0"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890840">
        <w:rPr>
          <w:rFonts w:ascii="Arial" w:hAnsi="Arial" w:cs="Arial"/>
          <w:color w:val="000000"/>
          <w:sz w:val="18"/>
          <w:szCs w:val="18"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271.5pt" o:ole="">
            <v:imagedata r:id="rId8" o:title=""/>
          </v:shape>
          <o:OLEObject Type="Embed" ProgID="PowerPoint.Slide.12" ShapeID="_x0000_i1025" DrawAspect="Content" ObjectID="_1678124370" r:id="rId9"/>
        </w:object>
      </w:r>
    </w:p>
    <w:p w:rsidR="00593A8F" w:rsidRPr="00F20350" w:rsidRDefault="00593A8F" w:rsidP="00F20350">
      <w:pPr>
        <w:shd w:val="clear" w:color="auto" w:fill="F6F6F6"/>
        <w:spacing w:after="0" w:line="240" w:lineRule="auto"/>
        <w:ind w:left="360"/>
        <w:textAlignment w:val="baseline"/>
        <w:outlineLvl w:val="1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593A8F" w:rsidRPr="00E97944" w:rsidRDefault="00593A8F" w:rsidP="00641BDD">
      <w:pPr>
        <w:pStyle w:val="NoSpacing"/>
        <w:ind w:left="720"/>
        <w:rPr>
          <w:sz w:val="18"/>
          <w:szCs w:val="18"/>
          <w:lang w:val="tt-RU"/>
        </w:rPr>
      </w:pPr>
    </w:p>
    <w:p w:rsidR="00593A8F" w:rsidRDefault="00593A8F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593A8F" w:rsidRPr="009C7D1B" w:rsidRDefault="00593A8F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sectPr w:rsidR="00593A8F" w:rsidRPr="009C7D1B" w:rsidSect="00DA1DB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B63B28"/>
    <w:multiLevelType w:val="hybridMultilevel"/>
    <w:tmpl w:val="D2D4C118"/>
    <w:lvl w:ilvl="0" w:tplc="61D225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1C0"/>
    <w:rsid w:val="000972B8"/>
    <w:rsid w:val="000C6E3E"/>
    <w:rsid w:val="0014471C"/>
    <w:rsid w:val="001A661E"/>
    <w:rsid w:val="00214612"/>
    <w:rsid w:val="00303EEE"/>
    <w:rsid w:val="00316F04"/>
    <w:rsid w:val="0039669B"/>
    <w:rsid w:val="003F78DC"/>
    <w:rsid w:val="00593A8F"/>
    <w:rsid w:val="00633C26"/>
    <w:rsid w:val="00641BDD"/>
    <w:rsid w:val="00652FF6"/>
    <w:rsid w:val="00681616"/>
    <w:rsid w:val="00707363"/>
    <w:rsid w:val="00890840"/>
    <w:rsid w:val="00932645"/>
    <w:rsid w:val="0095722D"/>
    <w:rsid w:val="009C7D1B"/>
    <w:rsid w:val="00A071C0"/>
    <w:rsid w:val="00B523C1"/>
    <w:rsid w:val="00BA4EB1"/>
    <w:rsid w:val="00DA1DB9"/>
    <w:rsid w:val="00E475DA"/>
    <w:rsid w:val="00E97944"/>
    <w:rsid w:val="00F20350"/>
    <w:rsid w:val="00F26C27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EEE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40F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F40F6"/>
    <w:rPr>
      <w:rFonts w:ascii="Calibri Light" w:hAnsi="Calibri Light" w:cs="Times New Roman"/>
      <w:color w:val="2E74B5"/>
      <w:sz w:val="26"/>
      <w:szCs w:val="26"/>
    </w:rPr>
  </w:style>
  <w:style w:type="paragraph" w:styleId="ListParagraph">
    <w:name w:val="List Paragraph"/>
    <w:basedOn w:val="Normal"/>
    <w:uiPriority w:val="99"/>
    <w:qFormat/>
    <w:rsid w:val="003F78DC"/>
    <w:pPr>
      <w:ind w:left="720"/>
      <w:contextualSpacing/>
    </w:pPr>
  </w:style>
  <w:style w:type="paragraph" w:styleId="NoSpacing">
    <w:name w:val="No Spacing"/>
    <w:uiPriority w:val="99"/>
    <w:qFormat/>
    <w:rsid w:val="003F78DC"/>
    <w:rPr>
      <w:lang w:eastAsia="en-US"/>
    </w:rPr>
  </w:style>
  <w:style w:type="character" w:styleId="Hyperlink">
    <w:name w:val="Hyperlink"/>
    <w:basedOn w:val="DefaultParagraphFont"/>
    <w:uiPriority w:val="99"/>
    <w:rsid w:val="00FF40F6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FF40F6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оловок1"/>
    <w:basedOn w:val="DefaultParagraphFont"/>
    <w:uiPriority w:val="99"/>
    <w:rsid w:val="00214612"/>
    <w:rPr>
      <w:rFonts w:cs="Times New Roman"/>
    </w:rPr>
  </w:style>
  <w:style w:type="paragraph" w:customStyle="1" w:styleId="nospacing0">
    <w:name w:val="nospacing"/>
    <w:basedOn w:val="Normal"/>
    <w:uiPriority w:val="99"/>
    <w:rsid w:val="00F20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vk.com/school_2_of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school_2_official?igshid=9bqk1l753p0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ch2/read-news/25724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Slide111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1</Pages>
  <Words>240</Words>
  <Characters>1369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Fauzia</cp:lastModifiedBy>
  <cp:revision>24</cp:revision>
  <dcterms:created xsi:type="dcterms:W3CDTF">2021-03-24T06:29:00Z</dcterms:created>
  <dcterms:modified xsi:type="dcterms:W3CDTF">2021-03-24T17:53:00Z</dcterms:modified>
</cp:coreProperties>
</file>